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94274B" w14:textId="77777777" w:rsidR="000C7B3E" w:rsidRDefault="000C7B3E" w:rsidP="00AB3A0A">
      <w:pPr>
        <w:pStyle w:val="Title"/>
      </w:pPr>
      <w:r>
        <w:t>AGENDA</w:t>
      </w:r>
    </w:p>
    <w:p w14:paraId="25F3FEB9" w14:textId="43E7FCE7" w:rsidR="00D66C70" w:rsidRPr="002F5C4A" w:rsidRDefault="002C5FD2" w:rsidP="00AB3A0A">
      <w:pPr>
        <w:jc w:val="center"/>
        <w:rPr>
          <w:b/>
          <w:bCs/>
        </w:rPr>
      </w:pPr>
      <w:r>
        <w:rPr>
          <w:b/>
          <w:bCs/>
        </w:rPr>
        <w:t>RULEMAKING COMMITTEE</w:t>
      </w:r>
    </w:p>
    <w:p w14:paraId="1C7FC32B" w14:textId="4EDB31BB" w:rsidR="00D015D6" w:rsidRPr="002F5C4A" w:rsidRDefault="005B1601" w:rsidP="00AB3A0A">
      <w:pPr>
        <w:ind w:right="360"/>
        <w:jc w:val="center"/>
        <w:rPr>
          <w:b/>
          <w:bCs/>
        </w:rPr>
      </w:pPr>
      <w:r>
        <w:rPr>
          <w:b/>
          <w:bCs/>
        </w:rPr>
        <w:t>Thursday, May 28, 2020</w:t>
      </w:r>
    </w:p>
    <w:p w14:paraId="6C6F18CB" w14:textId="00F37A87" w:rsidR="002C5FD2" w:rsidRDefault="005B1601" w:rsidP="00AB3A0A">
      <w:pPr>
        <w:jc w:val="center"/>
        <w:rPr>
          <w:b/>
          <w:bCs/>
        </w:rPr>
      </w:pPr>
      <w:r>
        <w:rPr>
          <w:b/>
          <w:bCs/>
        </w:rPr>
        <w:t>2</w:t>
      </w:r>
      <w:r w:rsidR="00041B51">
        <w:rPr>
          <w:b/>
          <w:bCs/>
        </w:rPr>
        <w:t>:00</w:t>
      </w:r>
      <w:r w:rsidR="007B2F39" w:rsidRPr="002F5C4A">
        <w:rPr>
          <w:b/>
          <w:bCs/>
        </w:rPr>
        <w:t xml:space="preserve"> </w:t>
      </w:r>
      <w:r w:rsidR="00A95D48" w:rsidRPr="002F5C4A">
        <w:rPr>
          <w:b/>
          <w:bCs/>
        </w:rPr>
        <w:t>pm</w:t>
      </w:r>
      <w:r w:rsidR="000C7B3E" w:rsidRPr="002F5C4A">
        <w:rPr>
          <w:b/>
          <w:bCs/>
        </w:rPr>
        <w:t xml:space="preserve"> </w:t>
      </w:r>
      <w:r w:rsidR="00E84FCB" w:rsidRPr="002F5C4A">
        <w:rPr>
          <w:b/>
          <w:bCs/>
        </w:rPr>
        <w:t>E</w:t>
      </w:r>
      <w:r w:rsidR="00437B48" w:rsidRPr="002F5C4A">
        <w:rPr>
          <w:b/>
          <w:bCs/>
        </w:rPr>
        <w:t xml:space="preserve">T / </w:t>
      </w:r>
      <w:r>
        <w:rPr>
          <w:b/>
          <w:bCs/>
        </w:rPr>
        <w:t>1</w:t>
      </w:r>
      <w:r w:rsidR="00041B51">
        <w:rPr>
          <w:b/>
          <w:bCs/>
        </w:rPr>
        <w:t>:00</w:t>
      </w:r>
      <w:r w:rsidR="00791E80" w:rsidRPr="002F5C4A">
        <w:rPr>
          <w:b/>
          <w:bCs/>
        </w:rPr>
        <w:t xml:space="preserve"> </w:t>
      </w:r>
      <w:r w:rsidR="007B2F39" w:rsidRPr="002F5C4A">
        <w:rPr>
          <w:b/>
          <w:bCs/>
        </w:rPr>
        <w:t xml:space="preserve">pm CT / </w:t>
      </w:r>
      <w:r>
        <w:rPr>
          <w:b/>
          <w:bCs/>
        </w:rPr>
        <w:t>1</w:t>
      </w:r>
      <w:r w:rsidR="000C732B">
        <w:rPr>
          <w:b/>
          <w:bCs/>
        </w:rPr>
        <w:t>2</w:t>
      </w:r>
      <w:r w:rsidR="00041B51">
        <w:rPr>
          <w:b/>
          <w:bCs/>
        </w:rPr>
        <w:t>:00</w:t>
      </w:r>
      <w:r>
        <w:rPr>
          <w:b/>
          <w:bCs/>
        </w:rPr>
        <w:t xml:space="preserve"> </w:t>
      </w:r>
      <w:r w:rsidR="008B4C3C">
        <w:rPr>
          <w:b/>
          <w:bCs/>
        </w:rPr>
        <w:t>p</w:t>
      </w:r>
      <w:r w:rsidR="00437B48" w:rsidRPr="002F5C4A">
        <w:rPr>
          <w:b/>
          <w:bCs/>
        </w:rPr>
        <w:t xml:space="preserve">m MT / </w:t>
      </w:r>
      <w:r w:rsidR="00A81586" w:rsidRPr="002F5C4A">
        <w:rPr>
          <w:b/>
          <w:bCs/>
        </w:rPr>
        <w:t>1</w:t>
      </w:r>
      <w:r>
        <w:rPr>
          <w:b/>
          <w:bCs/>
        </w:rPr>
        <w:t>1</w:t>
      </w:r>
      <w:r w:rsidR="00041B51">
        <w:rPr>
          <w:b/>
          <w:bCs/>
        </w:rPr>
        <w:t>:00</w:t>
      </w:r>
      <w:r>
        <w:rPr>
          <w:b/>
          <w:bCs/>
        </w:rPr>
        <w:t xml:space="preserve"> a</w:t>
      </w:r>
      <w:r w:rsidR="00437B48" w:rsidRPr="002F5C4A">
        <w:rPr>
          <w:b/>
          <w:bCs/>
        </w:rPr>
        <w:t>m PT</w:t>
      </w:r>
      <w:r w:rsidR="008B4C3C">
        <w:rPr>
          <w:b/>
          <w:bCs/>
        </w:rPr>
        <w:t xml:space="preserve"> /</w:t>
      </w:r>
      <w:r w:rsidR="00041B51">
        <w:rPr>
          <w:b/>
          <w:bCs/>
        </w:rPr>
        <w:t xml:space="preserve"> 8:00</w:t>
      </w:r>
      <w:r w:rsidR="008B4C3C">
        <w:rPr>
          <w:b/>
          <w:bCs/>
        </w:rPr>
        <w:t xml:space="preserve"> am HT</w:t>
      </w:r>
    </w:p>
    <w:p w14:paraId="78165DB3" w14:textId="3EC514DA" w:rsidR="009C3CB2" w:rsidRDefault="002C1F5B" w:rsidP="002C1F5B">
      <w:pPr>
        <w:jc w:val="center"/>
      </w:pPr>
      <w:r w:rsidRPr="002C1F5B">
        <w:rPr>
          <w:b/>
          <w:bCs/>
        </w:rPr>
        <w:t>WebEx Call</w:t>
      </w:r>
      <w:r>
        <w:t xml:space="preserve"> </w:t>
      </w:r>
      <w:r>
        <w:br/>
        <w:t xml:space="preserve">Regulators should e-mail </w:t>
      </w:r>
      <w:hyperlink r:id="rId7" w:history="1">
        <w:r w:rsidRPr="00433624">
          <w:rPr>
            <w:rStyle w:val="Hyperlink"/>
          </w:rPr>
          <w:t>Comments@insurancecompact.org</w:t>
        </w:r>
      </w:hyperlink>
      <w:r>
        <w:t xml:space="preserve"> for registration and dial-in information.</w:t>
      </w:r>
    </w:p>
    <w:p w14:paraId="76DCD02E" w14:textId="77777777" w:rsidR="002C1F5B" w:rsidRPr="009C3CB2" w:rsidRDefault="002C1F5B" w:rsidP="006B6C80">
      <w:pPr>
        <w:rPr>
          <w:b/>
          <w:bCs/>
        </w:rPr>
      </w:pPr>
    </w:p>
    <w:tbl>
      <w:tblPr>
        <w:tblW w:w="725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4973"/>
        <w:gridCol w:w="2284"/>
      </w:tblGrid>
      <w:tr w:rsidR="0056341B" w:rsidRPr="00346439" w14:paraId="43FB4180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0E3F2CE" w14:textId="77777777" w:rsidR="0056341B" w:rsidRDefault="0056341B" w:rsidP="0056341B">
            <w:r>
              <w:t>Andrew Stolfi, Chair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03E6B004" w14:textId="77777777" w:rsidR="0056341B" w:rsidRPr="00346439" w:rsidRDefault="0056341B" w:rsidP="0056341B">
            <w:r>
              <w:t>Oregon</w:t>
            </w:r>
          </w:p>
        </w:tc>
      </w:tr>
      <w:tr w:rsidR="0056341B" w:rsidRPr="00346439" w14:paraId="1B08789F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190CA03F" w14:textId="77777777" w:rsidR="0056341B" w:rsidRPr="00346439" w:rsidRDefault="0056341B" w:rsidP="0056341B">
            <w:r>
              <w:t>Scott A. White</w:t>
            </w:r>
            <w:r w:rsidRPr="00346439">
              <w:t xml:space="preserve">, </w:t>
            </w:r>
            <w:r>
              <w:t xml:space="preserve">Vice </w:t>
            </w:r>
            <w:r w:rsidRPr="00346439">
              <w:t>Chair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46C5513" w14:textId="77777777" w:rsidR="0056341B" w:rsidRPr="00346439" w:rsidRDefault="0056341B" w:rsidP="0056341B">
            <w:r w:rsidRPr="00346439">
              <w:t>Virginia</w:t>
            </w:r>
          </w:p>
        </w:tc>
      </w:tr>
      <w:tr w:rsidR="0056341B" w:rsidRPr="00346439" w14:paraId="147524EA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2F082083" w14:textId="77777777" w:rsidR="0056341B" w:rsidRPr="00346439" w:rsidRDefault="0056341B" w:rsidP="0056341B">
            <w:r>
              <w:t>Lori K. Wing-Heir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65D416A2" w14:textId="77777777" w:rsidR="0056341B" w:rsidRPr="00346439" w:rsidRDefault="0056341B" w:rsidP="0056341B">
            <w:r>
              <w:t>Alaska</w:t>
            </w:r>
          </w:p>
        </w:tc>
      </w:tr>
      <w:tr w:rsidR="0056341B" w:rsidRPr="00346439" w14:paraId="66121DE3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6D15D33C" w14:textId="77777777" w:rsidR="0056341B" w:rsidRDefault="0056341B" w:rsidP="0056341B">
            <w:r>
              <w:t>Karima Woods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955A7C5" w14:textId="77777777" w:rsidR="0056341B" w:rsidRPr="00346439" w:rsidRDefault="0056341B" w:rsidP="0056341B">
            <w:r>
              <w:t>District of Columbia</w:t>
            </w:r>
          </w:p>
        </w:tc>
      </w:tr>
      <w:tr w:rsidR="0056341B" w:rsidRPr="00346439" w14:paraId="28288E3E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601167E7" w14:textId="77777777" w:rsidR="0056341B" w:rsidRPr="00346439" w:rsidRDefault="0056341B" w:rsidP="0056341B">
            <w:r>
              <w:t>Colin M. Hayashida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6CBEBFA" w14:textId="77777777" w:rsidR="0056341B" w:rsidRPr="00346439" w:rsidRDefault="0056341B" w:rsidP="0056341B">
            <w:r w:rsidRPr="00346439">
              <w:t>Hawaii</w:t>
            </w:r>
          </w:p>
        </w:tc>
      </w:tr>
      <w:tr w:rsidR="0056341B" w:rsidRPr="00346439" w14:paraId="5D8BF777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36E5B1BF" w14:textId="77777777" w:rsidR="0056341B" w:rsidRPr="00346439" w:rsidRDefault="0056341B" w:rsidP="0056341B">
            <w:r w:rsidRPr="00346439">
              <w:t>Stephen W. Robertson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4E0C255" w14:textId="77777777" w:rsidR="0056341B" w:rsidRPr="00346439" w:rsidRDefault="0056341B" w:rsidP="0056341B">
            <w:r w:rsidRPr="00346439">
              <w:t>Indiana</w:t>
            </w:r>
          </w:p>
        </w:tc>
      </w:tr>
      <w:tr w:rsidR="0056341B" w:rsidRPr="00346439" w14:paraId="272BBADD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5DA18019" w14:textId="77777777" w:rsidR="0056341B" w:rsidRDefault="0056341B" w:rsidP="0056341B">
            <w:r w:rsidRPr="00346439">
              <w:t>Eric A. Cioppa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7BC2031" w14:textId="77777777" w:rsidR="0056341B" w:rsidRPr="00346439" w:rsidRDefault="0056341B" w:rsidP="0056341B">
            <w:r w:rsidRPr="00346439">
              <w:t>Maine</w:t>
            </w:r>
          </w:p>
        </w:tc>
      </w:tr>
      <w:tr w:rsidR="0056341B" w:rsidRPr="00346439" w14:paraId="655D3629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53AC7990" w14:textId="77777777" w:rsidR="0056341B" w:rsidRPr="00346439" w:rsidRDefault="0056341B" w:rsidP="0056341B">
            <w:r>
              <w:t>Gary Anderson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AC07BE1" w14:textId="77777777" w:rsidR="0056341B" w:rsidRPr="00346439" w:rsidRDefault="0056341B" w:rsidP="0056341B">
            <w:r w:rsidRPr="00346439">
              <w:t>Massachusetts</w:t>
            </w:r>
          </w:p>
        </w:tc>
      </w:tr>
      <w:tr w:rsidR="0056341B" w:rsidRPr="00346439" w14:paraId="0AFF924F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3F3B16A" w14:textId="77777777" w:rsidR="0056341B" w:rsidRPr="00346439" w:rsidRDefault="0056341B" w:rsidP="0056341B">
            <w:r>
              <w:t>Anita G. Fox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6EA0646" w14:textId="77777777" w:rsidR="0056341B" w:rsidRPr="00346439" w:rsidRDefault="0056341B" w:rsidP="0056341B">
            <w:r w:rsidRPr="00346439">
              <w:t>M</w:t>
            </w:r>
            <w:r>
              <w:t>ichigan</w:t>
            </w:r>
          </w:p>
        </w:tc>
      </w:tr>
      <w:tr w:rsidR="0056341B" w:rsidRPr="00346439" w14:paraId="6D4CAB1E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099CA350" w14:textId="77777777" w:rsidR="0056341B" w:rsidRPr="00346439" w:rsidRDefault="0056341B" w:rsidP="0056341B">
            <w:r>
              <w:t>Mike Chaney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5931F9E5" w14:textId="77777777" w:rsidR="0056341B" w:rsidRPr="00346439" w:rsidRDefault="0056341B" w:rsidP="0056341B">
            <w:r>
              <w:t>Mississippi</w:t>
            </w:r>
          </w:p>
        </w:tc>
      </w:tr>
      <w:tr w:rsidR="0056341B" w:rsidRPr="00346439" w14:paraId="046EB983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314D9170" w14:textId="77777777" w:rsidR="0056341B" w:rsidRPr="00346439" w:rsidRDefault="0056341B" w:rsidP="0056341B">
            <w:r>
              <w:t>Matthew Rosendale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07D15320" w14:textId="77777777" w:rsidR="0056341B" w:rsidRPr="00346439" w:rsidRDefault="0056341B" w:rsidP="0056341B">
            <w:r w:rsidRPr="00346439">
              <w:t>Montana</w:t>
            </w:r>
          </w:p>
        </w:tc>
      </w:tr>
      <w:tr w:rsidR="0056341B" w:rsidRPr="00346439" w14:paraId="53BDEEA0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26CF83A0" w14:textId="77777777" w:rsidR="0056341B" w:rsidRDefault="0056341B" w:rsidP="0056341B">
            <w:r>
              <w:t>Russell Toal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01F94AF9" w14:textId="77777777" w:rsidR="0056341B" w:rsidRDefault="0056341B" w:rsidP="0056341B">
            <w:r>
              <w:t>New Mexico</w:t>
            </w:r>
          </w:p>
        </w:tc>
      </w:tr>
      <w:tr w:rsidR="0056341B" w:rsidRPr="00346439" w14:paraId="0E894117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3878447F" w14:textId="77777777" w:rsidR="0056341B" w:rsidRDefault="0056341B" w:rsidP="0056341B">
            <w:r>
              <w:t>Mike Causey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8E89AD8" w14:textId="77777777" w:rsidR="0056341B" w:rsidRDefault="0056341B" w:rsidP="0056341B">
            <w:r>
              <w:t>North Carolina</w:t>
            </w:r>
          </w:p>
        </w:tc>
      </w:tr>
      <w:tr w:rsidR="0056341B" w:rsidRPr="00346439" w14:paraId="33EB6EAD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292C322" w14:textId="77777777" w:rsidR="0056341B" w:rsidRDefault="0056341B" w:rsidP="0056341B">
            <w:r>
              <w:t>Glen Mulready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354B689" w14:textId="77777777" w:rsidR="0056341B" w:rsidRDefault="0056341B" w:rsidP="0056341B">
            <w:r>
              <w:t>Oklahoma</w:t>
            </w:r>
          </w:p>
        </w:tc>
      </w:tr>
      <w:tr w:rsidR="0056341B" w:rsidRPr="00346439" w14:paraId="69ADCBD2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6A01B292" w14:textId="77777777" w:rsidR="0056341B" w:rsidRDefault="0056341B" w:rsidP="0056341B">
            <w:r>
              <w:t>Jessica Altman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5E2C6F11" w14:textId="77777777" w:rsidR="0056341B" w:rsidRPr="00346439" w:rsidRDefault="0056341B" w:rsidP="0056341B">
            <w:r>
              <w:t>Pennsylvania</w:t>
            </w:r>
          </w:p>
        </w:tc>
      </w:tr>
      <w:tr w:rsidR="0056341B" w:rsidRPr="00346439" w14:paraId="093B9B94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B711FAA" w14:textId="77777777" w:rsidR="0056341B" w:rsidRDefault="0056341B" w:rsidP="0056341B">
            <w:r w:rsidRPr="00F760B9">
              <w:t>Elizabeth Kelleher Dwyer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4DD89792" w14:textId="77777777" w:rsidR="0056341B" w:rsidRDefault="0056341B" w:rsidP="0056341B">
            <w:r>
              <w:t>Rhode Island</w:t>
            </w:r>
          </w:p>
        </w:tc>
      </w:tr>
      <w:tr w:rsidR="0056341B" w:rsidRPr="00346439" w14:paraId="2089C068" w14:textId="77777777" w:rsidTr="0056341B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ECC2095" w14:textId="77777777" w:rsidR="0056341B" w:rsidRPr="00346439" w:rsidRDefault="0056341B" w:rsidP="0056341B">
            <w:r w:rsidRPr="00346439">
              <w:t>Mike Kreidler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080AC73A" w14:textId="77777777" w:rsidR="0056341B" w:rsidRPr="00346439" w:rsidRDefault="0056341B" w:rsidP="0056341B">
            <w:r w:rsidRPr="00346439">
              <w:t>Washington</w:t>
            </w:r>
          </w:p>
        </w:tc>
      </w:tr>
    </w:tbl>
    <w:p w14:paraId="5D603123" w14:textId="334C5A98" w:rsidR="009339A7" w:rsidRPr="001C4599" w:rsidRDefault="009C3CB2" w:rsidP="00005FFC">
      <w:pPr>
        <w:rPr>
          <w:b/>
          <w:bCs/>
        </w:rPr>
      </w:pPr>
      <w:r w:rsidRPr="00FA421D">
        <w:rPr>
          <w:b/>
          <w:bCs/>
        </w:rPr>
        <w:tab/>
      </w:r>
    </w:p>
    <w:p w14:paraId="725463C0" w14:textId="51758CA8" w:rsidR="003B4F26" w:rsidRDefault="008B4C3C" w:rsidP="005642D6">
      <w:pPr>
        <w:numPr>
          <w:ilvl w:val="0"/>
          <w:numId w:val="8"/>
        </w:numPr>
        <w:tabs>
          <w:tab w:val="clear" w:pos="1440"/>
          <w:tab w:val="left" w:pos="900"/>
          <w:tab w:val="num" w:pos="1530"/>
        </w:tabs>
        <w:spacing w:line="360" w:lineRule="auto"/>
        <w:ind w:left="900" w:right="360" w:hanging="540"/>
        <w:jc w:val="both"/>
      </w:pPr>
      <w:r w:rsidRPr="002C5FD2">
        <w:t>Roll Call</w:t>
      </w:r>
    </w:p>
    <w:p w14:paraId="77E4B872" w14:textId="5F82A1AB" w:rsidR="0056341B" w:rsidRDefault="0056341B" w:rsidP="005642D6">
      <w:pPr>
        <w:numPr>
          <w:ilvl w:val="0"/>
          <w:numId w:val="8"/>
        </w:numPr>
        <w:tabs>
          <w:tab w:val="clear" w:pos="1440"/>
          <w:tab w:val="left" w:pos="900"/>
          <w:tab w:val="num" w:pos="1530"/>
        </w:tabs>
        <w:spacing w:line="360" w:lineRule="auto"/>
        <w:ind w:left="900" w:right="360" w:hanging="540"/>
        <w:jc w:val="both"/>
      </w:pPr>
      <w:r>
        <w:t xml:space="preserve">Review </w:t>
      </w:r>
      <w:r w:rsidR="00A90457">
        <w:t xml:space="preserve">and Discuss </w:t>
      </w:r>
      <w:r>
        <w:t>Work</w:t>
      </w:r>
      <w:r w:rsidR="00427B61">
        <w:t>plan</w:t>
      </w:r>
      <w:r>
        <w:t xml:space="preserve"> for </w:t>
      </w:r>
      <w:r w:rsidR="00427B61">
        <w:t xml:space="preserve">Review of Opt-Out Notices </w:t>
      </w:r>
      <w:r w:rsidR="00041B51">
        <w:t>a</w:t>
      </w:r>
      <w:r w:rsidR="00427B61">
        <w:t>nd Provisions</w:t>
      </w:r>
    </w:p>
    <w:p w14:paraId="67F1AA6E" w14:textId="540BFC86" w:rsidR="00427B61" w:rsidRDefault="00427B61" w:rsidP="005642D6">
      <w:pPr>
        <w:numPr>
          <w:ilvl w:val="0"/>
          <w:numId w:val="8"/>
        </w:numPr>
        <w:tabs>
          <w:tab w:val="clear" w:pos="1440"/>
          <w:tab w:val="left" w:pos="900"/>
          <w:tab w:val="num" w:pos="1530"/>
        </w:tabs>
        <w:spacing w:line="360" w:lineRule="auto"/>
        <w:ind w:left="900" w:right="360" w:hanging="540"/>
        <w:jc w:val="both"/>
      </w:pPr>
      <w:r>
        <w:t xml:space="preserve">Receive Background Briefing on Group Products from </w:t>
      </w:r>
      <w:r w:rsidR="00041B51">
        <w:t xml:space="preserve">Insurance </w:t>
      </w:r>
      <w:bookmarkStart w:id="0" w:name="_GoBack"/>
      <w:bookmarkEnd w:id="0"/>
      <w:r>
        <w:t>Compact Office, Strategic Plan Priority I, Action Item #4</w:t>
      </w:r>
    </w:p>
    <w:p w14:paraId="508CFC7B" w14:textId="0466D421" w:rsidR="001D1A4C" w:rsidRPr="00FD5126" w:rsidRDefault="008B4C3C" w:rsidP="005642D6">
      <w:pPr>
        <w:numPr>
          <w:ilvl w:val="0"/>
          <w:numId w:val="8"/>
        </w:numPr>
        <w:tabs>
          <w:tab w:val="clear" w:pos="1440"/>
          <w:tab w:val="left" w:pos="900"/>
          <w:tab w:val="num" w:pos="1530"/>
        </w:tabs>
        <w:spacing w:line="360" w:lineRule="auto"/>
        <w:ind w:left="900" w:right="360" w:hanging="540"/>
        <w:jc w:val="both"/>
      </w:pPr>
      <w:r w:rsidRPr="00FD5126">
        <w:t>Any Other Matters</w:t>
      </w:r>
    </w:p>
    <w:sectPr w:rsidR="001D1A4C" w:rsidRPr="00FD5126" w:rsidSect="008B4C3C">
      <w:footerReference w:type="default" r:id="rId8"/>
      <w:headerReference w:type="first" r:id="rId9"/>
      <w:footerReference w:type="first" r:id="rId10"/>
      <w:pgSz w:w="12240" w:h="15840"/>
      <w:pgMar w:top="720" w:right="720" w:bottom="720" w:left="72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FA37BB" w14:textId="77777777" w:rsidR="00AB3A0A" w:rsidRDefault="00AB3A0A">
      <w:r>
        <w:separator/>
      </w:r>
    </w:p>
  </w:endnote>
  <w:endnote w:type="continuationSeparator" w:id="0">
    <w:p w14:paraId="71DCDC46" w14:textId="77777777" w:rsidR="00AB3A0A" w:rsidRDefault="00AB3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Cn">
    <w:panose1 w:val="00000000000000000000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097737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6399C7" w14:textId="77777777" w:rsidR="00AB3A0A" w:rsidRDefault="00AB3A0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00F15E5" w14:textId="77777777" w:rsidR="00AB3A0A" w:rsidRDefault="00AB3A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FE2770" w14:textId="7F17963B" w:rsidR="00AB3A0A" w:rsidRDefault="00AB3A0A" w:rsidP="004C6F5C">
    <w:pPr>
      <w:pStyle w:val="Footer"/>
      <w:jc w:val="center"/>
    </w:pPr>
    <w:r w:rsidRPr="00FB0485">
      <w:rPr>
        <w:rFonts w:ascii="Roboto Cn" w:hAnsi="Roboto Cn"/>
        <w:noProof/>
        <w:color w:val="044061"/>
      </w:rPr>
      <w:drawing>
        <wp:anchor distT="0" distB="0" distL="114300" distR="114300" simplePos="0" relativeHeight="251664384" behindDoc="0" locked="0" layoutInCell="1" allowOverlap="1" wp14:anchorId="039BDEAA" wp14:editId="0DB9C992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40073674" wp14:editId="6B85EB19">
          <wp:simplePos x="0" y="0"/>
          <wp:positionH relativeFrom="margin">
            <wp:align>center</wp:align>
          </wp:positionH>
          <wp:positionV relativeFrom="paragraph">
            <wp:posOffset>9239885</wp:posOffset>
          </wp:positionV>
          <wp:extent cx="6117590" cy="467995"/>
          <wp:effectExtent l="0" t="0" r="0" b="8255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fficeArt objec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681" b="4681"/>
                  <a:stretch>
                    <a:fillRect/>
                  </a:stretch>
                </pic:blipFill>
                <pic:spPr bwMode="auto">
                  <a:xfrm>
                    <a:off x="0" y="0"/>
                    <a:ext cx="6117590" cy="467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40073674" wp14:editId="4497E752">
          <wp:simplePos x="0" y="0"/>
          <wp:positionH relativeFrom="margin">
            <wp:align>center</wp:align>
          </wp:positionH>
          <wp:positionV relativeFrom="paragraph">
            <wp:posOffset>9239885</wp:posOffset>
          </wp:positionV>
          <wp:extent cx="6117590" cy="467995"/>
          <wp:effectExtent l="0" t="0" r="0" b="825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fficeArt objec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681" b="4681"/>
                  <a:stretch>
                    <a:fillRect/>
                  </a:stretch>
                </pic:blipFill>
                <pic:spPr bwMode="auto">
                  <a:xfrm>
                    <a:off x="0" y="0"/>
                    <a:ext cx="6117590" cy="467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0073674" wp14:editId="1D3CFFAB">
          <wp:simplePos x="0" y="0"/>
          <wp:positionH relativeFrom="margin">
            <wp:align>center</wp:align>
          </wp:positionH>
          <wp:positionV relativeFrom="paragraph">
            <wp:posOffset>9239885</wp:posOffset>
          </wp:positionV>
          <wp:extent cx="6117590" cy="467995"/>
          <wp:effectExtent l="0" t="0" r="0" b="8255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fficeArt objec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681" b="4681"/>
                  <a:stretch>
                    <a:fillRect/>
                  </a:stretch>
                </pic:blipFill>
                <pic:spPr bwMode="auto">
                  <a:xfrm>
                    <a:off x="0" y="0"/>
                    <a:ext cx="6117590" cy="467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BECE27" w14:textId="77777777" w:rsidR="00AB3A0A" w:rsidRDefault="00AB3A0A">
      <w:r>
        <w:separator/>
      </w:r>
    </w:p>
  </w:footnote>
  <w:footnote w:type="continuationSeparator" w:id="0">
    <w:p w14:paraId="42292F61" w14:textId="77777777" w:rsidR="00AB3A0A" w:rsidRDefault="00AB3A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E1FBB" w14:textId="77777777" w:rsidR="00AB3A0A" w:rsidRDefault="00AB3A0A">
    <w:pPr>
      <w:pStyle w:val="Header"/>
    </w:pPr>
    <w:r>
      <w:rPr>
        <w:noProof/>
      </w:rPr>
      <w:drawing>
        <wp:anchor distT="152400" distB="152400" distL="152400" distR="152400" simplePos="0" relativeHeight="251659264" behindDoc="0" locked="0" layoutInCell="1" allowOverlap="1" wp14:anchorId="5D5B8578" wp14:editId="1B1C399E">
          <wp:simplePos x="0" y="0"/>
          <wp:positionH relativeFrom="margin">
            <wp:align>center</wp:align>
          </wp:positionH>
          <wp:positionV relativeFrom="page">
            <wp:posOffset>309880</wp:posOffset>
          </wp:positionV>
          <wp:extent cx="1263650" cy="16960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fficeArt objec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1696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6D46B414"/>
    <w:lvl w:ilvl="0">
      <w:numFmt w:val="bullet"/>
      <w:lvlText w:val="*"/>
      <w:lvlJc w:val="left"/>
    </w:lvl>
  </w:abstractNum>
  <w:abstractNum w:abstractNumId="1" w15:restartNumberingAfterBreak="0">
    <w:nsid w:val="02133A5D"/>
    <w:multiLevelType w:val="hybridMultilevel"/>
    <w:tmpl w:val="7B5CF3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C6D67FE"/>
    <w:multiLevelType w:val="hybridMultilevel"/>
    <w:tmpl w:val="87986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41AC1"/>
    <w:multiLevelType w:val="hybridMultilevel"/>
    <w:tmpl w:val="A706302E"/>
    <w:lvl w:ilvl="0" w:tplc="946EC1C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627E44"/>
    <w:multiLevelType w:val="hybridMultilevel"/>
    <w:tmpl w:val="93908C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5B7ABE"/>
    <w:multiLevelType w:val="hybridMultilevel"/>
    <w:tmpl w:val="8E5E1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977FA"/>
    <w:multiLevelType w:val="hybridMultilevel"/>
    <w:tmpl w:val="0BCCD36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20959A5"/>
    <w:multiLevelType w:val="hybridMultilevel"/>
    <w:tmpl w:val="CFC67CF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7F7300B"/>
    <w:multiLevelType w:val="hybridMultilevel"/>
    <w:tmpl w:val="9934D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B6071F"/>
    <w:multiLevelType w:val="hybridMultilevel"/>
    <w:tmpl w:val="9CBEB7D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2AA3EEB"/>
    <w:multiLevelType w:val="hybridMultilevel"/>
    <w:tmpl w:val="E84C4B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C702C89"/>
    <w:multiLevelType w:val="hybridMultilevel"/>
    <w:tmpl w:val="96E6666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7D97B20"/>
    <w:multiLevelType w:val="hybridMultilevel"/>
    <w:tmpl w:val="94BEC19A"/>
    <w:lvl w:ilvl="0" w:tplc="946EC1C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0B97078"/>
    <w:multiLevelType w:val="hybridMultilevel"/>
    <w:tmpl w:val="E884D19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9B05C4F"/>
    <w:multiLevelType w:val="hybridMultilevel"/>
    <w:tmpl w:val="87FC57F6"/>
    <w:lvl w:ilvl="0" w:tplc="DE4234F8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73ED2E47"/>
    <w:multiLevelType w:val="hybridMultilevel"/>
    <w:tmpl w:val="3E0E3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D72E82"/>
    <w:multiLevelType w:val="hybridMultilevel"/>
    <w:tmpl w:val="F760B4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652D04"/>
    <w:multiLevelType w:val="hybridMultilevel"/>
    <w:tmpl w:val="5768A8D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B2A49A4"/>
    <w:multiLevelType w:val="hybridMultilevel"/>
    <w:tmpl w:val="CFDA5594"/>
    <w:lvl w:ilvl="0" w:tplc="946EC1C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17"/>
  </w:num>
  <w:num w:numId="4">
    <w:abstractNumId w:val="3"/>
  </w:num>
  <w:num w:numId="5">
    <w:abstractNumId w:val="18"/>
  </w:num>
  <w:num w:numId="6">
    <w:abstractNumId w:val="12"/>
  </w:num>
  <w:num w:numId="7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14"/>
  </w:num>
  <w:num w:numId="9">
    <w:abstractNumId w:val="4"/>
  </w:num>
  <w:num w:numId="10">
    <w:abstractNumId w:val="6"/>
  </w:num>
  <w:num w:numId="11">
    <w:abstractNumId w:val="16"/>
  </w:num>
  <w:num w:numId="12">
    <w:abstractNumId w:val="1"/>
  </w:num>
  <w:num w:numId="13">
    <w:abstractNumId w:val="13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en-US" w:vendorID="64" w:dllVersion="5" w:nlCheck="1" w:checkStyle="1"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B6E"/>
    <w:rsid w:val="00005FFC"/>
    <w:rsid w:val="00014A3B"/>
    <w:rsid w:val="00023794"/>
    <w:rsid w:val="00030643"/>
    <w:rsid w:val="0003267A"/>
    <w:rsid w:val="00041B51"/>
    <w:rsid w:val="00044FDA"/>
    <w:rsid w:val="00060A6D"/>
    <w:rsid w:val="00073205"/>
    <w:rsid w:val="00082ECC"/>
    <w:rsid w:val="00083A18"/>
    <w:rsid w:val="000A19FE"/>
    <w:rsid w:val="000A5751"/>
    <w:rsid w:val="000A70C1"/>
    <w:rsid w:val="000B6428"/>
    <w:rsid w:val="000C708E"/>
    <w:rsid w:val="000C732B"/>
    <w:rsid w:val="000C7B3E"/>
    <w:rsid w:val="000E0C46"/>
    <w:rsid w:val="000F2BA0"/>
    <w:rsid w:val="000F575D"/>
    <w:rsid w:val="000F5F01"/>
    <w:rsid w:val="00100974"/>
    <w:rsid w:val="00101FF3"/>
    <w:rsid w:val="00135A5E"/>
    <w:rsid w:val="001617D7"/>
    <w:rsid w:val="00162D99"/>
    <w:rsid w:val="0016343A"/>
    <w:rsid w:val="00172F13"/>
    <w:rsid w:val="00183ACC"/>
    <w:rsid w:val="00186355"/>
    <w:rsid w:val="0018779D"/>
    <w:rsid w:val="001B0807"/>
    <w:rsid w:val="001B3A67"/>
    <w:rsid w:val="001C17AE"/>
    <w:rsid w:val="001C3A95"/>
    <w:rsid w:val="001C4599"/>
    <w:rsid w:val="001D1A4C"/>
    <w:rsid w:val="001E5BE8"/>
    <w:rsid w:val="001F3AF1"/>
    <w:rsid w:val="001F6E85"/>
    <w:rsid w:val="00205EE3"/>
    <w:rsid w:val="00210B11"/>
    <w:rsid w:val="0021442E"/>
    <w:rsid w:val="00214D41"/>
    <w:rsid w:val="002224DF"/>
    <w:rsid w:val="00222BEC"/>
    <w:rsid w:val="00224DE5"/>
    <w:rsid w:val="00225E71"/>
    <w:rsid w:val="0023299E"/>
    <w:rsid w:val="00233CCC"/>
    <w:rsid w:val="00235B8F"/>
    <w:rsid w:val="00237455"/>
    <w:rsid w:val="00247F73"/>
    <w:rsid w:val="00255A5C"/>
    <w:rsid w:val="0025612B"/>
    <w:rsid w:val="00260DBC"/>
    <w:rsid w:val="00264887"/>
    <w:rsid w:val="0026690B"/>
    <w:rsid w:val="00266C52"/>
    <w:rsid w:val="00285329"/>
    <w:rsid w:val="00285822"/>
    <w:rsid w:val="00286390"/>
    <w:rsid w:val="00293F46"/>
    <w:rsid w:val="002A07B5"/>
    <w:rsid w:val="002C13C6"/>
    <w:rsid w:val="002C1F5B"/>
    <w:rsid w:val="002C52AF"/>
    <w:rsid w:val="002C5FD2"/>
    <w:rsid w:val="002C7649"/>
    <w:rsid w:val="002D5E88"/>
    <w:rsid w:val="002E33F1"/>
    <w:rsid w:val="002E3DA6"/>
    <w:rsid w:val="002F5C4A"/>
    <w:rsid w:val="00302ED0"/>
    <w:rsid w:val="0030646C"/>
    <w:rsid w:val="00311B95"/>
    <w:rsid w:val="0033387F"/>
    <w:rsid w:val="00334136"/>
    <w:rsid w:val="00364363"/>
    <w:rsid w:val="00376E7C"/>
    <w:rsid w:val="00391191"/>
    <w:rsid w:val="003911EE"/>
    <w:rsid w:val="00395074"/>
    <w:rsid w:val="003977D5"/>
    <w:rsid w:val="003A472A"/>
    <w:rsid w:val="003B4F26"/>
    <w:rsid w:val="003C1B56"/>
    <w:rsid w:val="003C361A"/>
    <w:rsid w:val="003C5FDE"/>
    <w:rsid w:val="003C734C"/>
    <w:rsid w:val="003D1155"/>
    <w:rsid w:val="003D4B82"/>
    <w:rsid w:val="003D677D"/>
    <w:rsid w:val="003E324D"/>
    <w:rsid w:val="00407E82"/>
    <w:rsid w:val="00423B1A"/>
    <w:rsid w:val="00427B61"/>
    <w:rsid w:val="00432442"/>
    <w:rsid w:val="00437B48"/>
    <w:rsid w:val="0045382B"/>
    <w:rsid w:val="00466878"/>
    <w:rsid w:val="00466FC3"/>
    <w:rsid w:val="004765A8"/>
    <w:rsid w:val="004766BB"/>
    <w:rsid w:val="00480477"/>
    <w:rsid w:val="00482F0E"/>
    <w:rsid w:val="004944B8"/>
    <w:rsid w:val="00495009"/>
    <w:rsid w:val="004A2C73"/>
    <w:rsid w:val="004C6F5C"/>
    <w:rsid w:val="004C794E"/>
    <w:rsid w:val="004D67CA"/>
    <w:rsid w:val="004E05E5"/>
    <w:rsid w:val="004E18EB"/>
    <w:rsid w:val="004F538B"/>
    <w:rsid w:val="00511BDB"/>
    <w:rsid w:val="005146A6"/>
    <w:rsid w:val="00515B60"/>
    <w:rsid w:val="0052174A"/>
    <w:rsid w:val="00527626"/>
    <w:rsid w:val="00530DFA"/>
    <w:rsid w:val="00530F15"/>
    <w:rsid w:val="00540F03"/>
    <w:rsid w:val="00543A2F"/>
    <w:rsid w:val="00546327"/>
    <w:rsid w:val="00553EC4"/>
    <w:rsid w:val="00557D17"/>
    <w:rsid w:val="0056005D"/>
    <w:rsid w:val="00563001"/>
    <w:rsid w:val="0056341B"/>
    <w:rsid w:val="005642D6"/>
    <w:rsid w:val="00565421"/>
    <w:rsid w:val="005664CD"/>
    <w:rsid w:val="005735E0"/>
    <w:rsid w:val="00584829"/>
    <w:rsid w:val="00592A2E"/>
    <w:rsid w:val="00593F72"/>
    <w:rsid w:val="005B1601"/>
    <w:rsid w:val="005C0D67"/>
    <w:rsid w:val="005C20A2"/>
    <w:rsid w:val="005C752B"/>
    <w:rsid w:val="005D3F7A"/>
    <w:rsid w:val="005D6993"/>
    <w:rsid w:val="005E29A2"/>
    <w:rsid w:val="005F5D34"/>
    <w:rsid w:val="005F6DA2"/>
    <w:rsid w:val="005F7570"/>
    <w:rsid w:val="00636031"/>
    <w:rsid w:val="00660B68"/>
    <w:rsid w:val="00680137"/>
    <w:rsid w:val="0068583E"/>
    <w:rsid w:val="006A24BA"/>
    <w:rsid w:val="006A3429"/>
    <w:rsid w:val="006A7EF0"/>
    <w:rsid w:val="006B6C80"/>
    <w:rsid w:val="006D5362"/>
    <w:rsid w:val="006E3BFA"/>
    <w:rsid w:val="00705E34"/>
    <w:rsid w:val="00707F92"/>
    <w:rsid w:val="0073167A"/>
    <w:rsid w:val="00735B20"/>
    <w:rsid w:val="00741C25"/>
    <w:rsid w:val="00744AC0"/>
    <w:rsid w:val="007464CE"/>
    <w:rsid w:val="00760CBE"/>
    <w:rsid w:val="007650FB"/>
    <w:rsid w:val="00766610"/>
    <w:rsid w:val="00775C87"/>
    <w:rsid w:val="00791E80"/>
    <w:rsid w:val="007A7006"/>
    <w:rsid w:val="007A7D75"/>
    <w:rsid w:val="007A7DDE"/>
    <w:rsid w:val="007B2F39"/>
    <w:rsid w:val="007B5877"/>
    <w:rsid w:val="007C3487"/>
    <w:rsid w:val="007C78C4"/>
    <w:rsid w:val="007D0C0B"/>
    <w:rsid w:val="007D70A9"/>
    <w:rsid w:val="007E6171"/>
    <w:rsid w:val="007F30D9"/>
    <w:rsid w:val="007F683A"/>
    <w:rsid w:val="0082357C"/>
    <w:rsid w:val="008349ED"/>
    <w:rsid w:val="00844270"/>
    <w:rsid w:val="00845175"/>
    <w:rsid w:val="00845965"/>
    <w:rsid w:val="008559D3"/>
    <w:rsid w:val="0086754F"/>
    <w:rsid w:val="00886ED5"/>
    <w:rsid w:val="00890C89"/>
    <w:rsid w:val="008B4C3C"/>
    <w:rsid w:val="008B7DFA"/>
    <w:rsid w:val="008C168A"/>
    <w:rsid w:val="008D64EB"/>
    <w:rsid w:val="008E5161"/>
    <w:rsid w:val="008E532C"/>
    <w:rsid w:val="008F14EC"/>
    <w:rsid w:val="008F46F3"/>
    <w:rsid w:val="00900BD6"/>
    <w:rsid w:val="009042A3"/>
    <w:rsid w:val="00906BFC"/>
    <w:rsid w:val="00910073"/>
    <w:rsid w:val="009339A7"/>
    <w:rsid w:val="009634DC"/>
    <w:rsid w:val="009758AA"/>
    <w:rsid w:val="00990628"/>
    <w:rsid w:val="009927FC"/>
    <w:rsid w:val="00993180"/>
    <w:rsid w:val="00995CEE"/>
    <w:rsid w:val="009A3B6E"/>
    <w:rsid w:val="009A4B8D"/>
    <w:rsid w:val="009A6BA8"/>
    <w:rsid w:val="009B574A"/>
    <w:rsid w:val="009B6D2C"/>
    <w:rsid w:val="009C18A8"/>
    <w:rsid w:val="009C3CB2"/>
    <w:rsid w:val="009E5553"/>
    <w:rsid w:val="009F0C35"/>
    <w:rsid w:val="009F3C39"/>
    <w:rsid w:val="009F46E4"/>
    <w:rsid w:val="00A00FD8"/>
    <w:rsid w:val="00A22B07"/>
    <w:rsid w:val="00A3510D"/>
    <w:rsid w:val="00A46CCB"/>
    <w:rsid w:val="00A70661"/>
    <w:rsid w:val="00A743D9"/>
    <w:rsid w:val="00A75413"/>
    <w:rsid w:val="00A81586"/>
    <w:rsid w:val="00A82F1D"/>
    <w:rsid w:val="00A8383F"/>
    <w:rsid w:val="00A90457"/>
    <w:rsid w:val="00A95D48"/>
    <w:rsid w:val="00AB3A0A"/>
    <w:rsid w:val="00AD25B1"/>
    <w:rsid w:val="00AE535A"/>
    <w:rsid w:val="00AF376D"/>
    <w:rsid w:val="00B01C40"/>
    <w:rsid w:val="00B13E05"/>
    <w:rsid w:val="00B25194"/>
    <w:rsid w:val="00B468D7"/>
    <w:rsid w:val="00B529B3"/>
    <w:rsid w:val="00B555F0"/>
    <w:rsid w:val="00B61A43"/>
    <w:rsid w:val="00B76714"/>
    <w:rsid w:val="00B83CEB"/>
    <w:rsid w:val="00B84436"/>
    <w:rsid w:val="00B9490C"/>
    <w:rsid w:val="00BA1423"/>
    <w:rsid w:val="00BA7C1C"/>
    <w:rsid w:val="00BB7BEA"/>
    <w:rsid w:val="00BC05F2"/>
    <w:rsid w:val="00BC1DEB"/>
    <w:rsid w:val="00BC224E"/>
    <w:rsid w:val="00BE01BB"/>
    <w:rsid w:val="00BF0AD3"/>
    <w:rsid w:val="00C118EF"/>
    <w:rsid w:val="00C26A1E"/>
    <w:rsid w:val="00C331FE"/>
    <w:rsid w:val="00C40412"/>
    <w:rsid w:val="00C42640"/>
    <w:rsid w:val="00C47EA3"/>
    <w:rsid w:val="00C5763C"/>
    <w:rsid w:val="00C6601E"/>
    <w:rsid w:val="00C71319"/>
    <w:rsid w:val="00C773F2"/>
    <w:rsid w:val="00C85D14"/>
    <w:rsid w:val="00C85E1A"/>
    <w:rsid w:val="00C9218D"/>
    <w:rsid w:val="00CA193C"/>
    <w:rsid w:val="00CB243C"/>
    <w:rsid w:val="00CB6047"/>
    <w:rsid w:val="00CB74F7"/>
    <w:rsid w:val="00CD42E8"/>
    <w:rsid w:val="00CD4834"/>
    <w:rsid w:val="00CD65C0"/>
    <w:rsid w:val="00CE1158"/>
    <w:rsid w:val="00CE1BEE"/>
    <w:rsid w:val="00CE1E86"/>
    <w:rsid w:val="00CF0529"/>
    <w:rsid w:val="00CF33DC"/>
    <w:rsid w:val="00CF6508"/>
    <w:rsid w:val="00D015D6"/>
    <w:rsid w:val="00D12DB4"/>
    <w:rsid w:val="00D1691A"/>
    <w:rsid w:val="00D176AC"/>
    <w:rsid w:val="00D25C1C"/>
    <w:rsid w:val="00D25FC2"/>
    <w:rsid w:val="00D324A3"/>
    <w:rsid w:val="00D44FC1"/>
    <w:rsid w:val="00D45275"/>
    <w:rsid w:val="00D52412"/>
    <w:rsid w:val="00D57348"/>
    <w:rsid w:val="00D5734A"/>
    <w:rsid w:val="00D66C70"/>
    <w:rsid w:val="00D9424F"/>
    <w:rsid w:val="00D96AE3"/>
    <w:rsid w:val="00DC43E8"/>
    <w:rsid w:val="00DE2DB5"/>
    <w:rsid w:val="00DF2C2C"/>
    <w:rsid w:val="00DF58F3"/>
    <w:rsid w:val="00DF6A00"/>
    <w:rsid w:val="00E015BD"/>
    <w:rsid w:val="00E02AF0"/>
    <w:rsid w:val="00E04F3B"/>
    <w:rsid w:val="00E22586"/>
    <w:rsid w:val="00E35955"/>
    <w:rsid w:val="00E45790"/>
    <w:rsid w:val="00E4592C"/>
    <w:rsid w:val="00E469A5"/>
    <w:rsid w:val="00E5399D"/>
    <w:rsid w:val="00E62046"/>
    <w:rsid w:val="00E673BF"/>
    <w:rsid w:val="00E73D46"/>
    <w:rsid w:val="00E84FCB"/>
    <w:rsid w:val="00E85A0A"/>
    <w:rsid w:val="00EA5B2F"/>
    <w:rsid w:val="00EC0CC9"/>
    <w:rsid w:val="00EC39A6"/>
    <w:rsid w:val="00EC7241"/>
    <w:rsid w:val="00EE4F20"/>
    <w:rsid w:val="00EF2738"/>
    <w:rsid w:val="00F00A69"/>
    <w:rsid w:val="00F035FB"/>
    <w:rsid w:val="00F03E9D"/>
    <w:rsid w:val="00F05429"/>
    <w:rsid w:val="00F15485"/>
    <w:rsid w:val="00F26AA5"/>
    <w:rsid w:val="00F55FB9"/>
    <w:rsid w:val="00F77A35"/>
    <w:rsid w:val="00F91925"/>
    <w:rsid w:val="00F92A3C"/>
    <w:rsid w:val="00F978EF"/>
    <w:rsid w:val="00FA421D"/>
    <w:rsid w:val="00FA539F"/>
    <w:rsid w:val="00FA7E12"/>
    <w:rsid w:val="00FB0485"/>
    <w:rsid w:val="00FD0987"/>
    <w:rsid w:val="00FD5126"/>
    <w:rsid w:val="00FE1C89"/>
    <w:rsid w:val="00FF09D6"/>
    <w:rsid w:val="00FF5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1"/>
    <o:shapelayout v:ext="edit">
      <o:idmap v:ext="edit" data="1"/>
    </o:shapelayout>
  </w:shapeDefaults>
  <w:decimalSymbol w:val="."/>
  <w:listSeparator w:val=","/>
  <w14:docId w14:val="0589910A"/>
  <w15:docId w15:val="{5A23FA1E-7355-4819-B1D5-5150ADC4B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aliases w:val="CLIPS Table of Contents"/>
    <w:basedOn w:val="Normal"/>
    <w:next w:val="Normal"/>
    <w:autoRedefine/>
    <w:semiHidden/>
    <w:pPr>
      <w:tabs>
        <w:tab w:val="right" w:leader="dot" w:pos="8630"/>
      </w:tabs>
      <w:spacing w:after="120"/>
    </w:pPr>
    <w:rPr>
      <w:rFonts w:ascii="Arial" w:eastAsia="Arial Unicode MS" w:hAnsi="Arial"/>
      <w:b/>
      <w:noProof/>
      <w:color w:val="0000FF"/>
      <w:szCs w:val="20"/>
      <w:u w:val="single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  <w:rsid w:val="004C6F5C"/>
  </w:style>
  <w:style w:type="paragraph" w:styleId="BalloonText">
    <w:name w:val="Balloon Text"/>
    <w:basedOn w:val="Normal"/>
    <w:semiHidden/>
    <w:rsid w:val="006E3BF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650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66878"/>
    <w:pPr>
      <w:ind w:left="720"/>
    </w:pPr>
  </w:style>
  <w:style w:type="character" w:customStyle="1" w:styleId="FooterChar">
    <w:name w:val="Footer Char"/>
    <w:basedOn w:val="DefaultParagraphFont"/>
    <w:link w:val="Footer"/>
    <w:uiPriority w:val="99"/>
    <w:rsid w:val="00235B8F"/>
    <w:rPr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AD25B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D25B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D25B1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D25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D25B1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0A57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888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2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ments@insurancecompact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30601D5B</Template>
  <TotalTime>11</TotalTime>
  <Pages>1</Pages>
  <Words>140</Words>
  <Characters>841</Characters>
  <Application>Microsoft Office Word</Application>
  <DocSecurity>4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NAIC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jwilkins</dc:creator>
  <cp:lastModifiedBy>Smoucha, Lucy</cp:lastModifiedBy>
  <cp:revision>2</cp:revision>
  <cp:lastPrinted>2020-05-18T20:44:00Z</cp:lastPrinted>
  <dcterms:created xsi:type="dcterms:W3CDTF">2020-05-18T20:53:00Z</dcterms:created>
  <dcterms:modified xsi:type="dcterms:W3CDTF">2020-05-18T20:53:00Z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